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B0E" w:rsidRPr="00EE5106" w:rsidRDefault="00501B0E" w:rsidP="001F57FF">
      <w:pPr>
        <w:pStyle w:val="NoSpacing"/>
        <w:rPr>
          <w:rFonts w:ascii="Times New Roman" w:hAnsi="Times New Roman"/>
          <w:sz w:val="28"/>
          <w:szCs w:val="28"/>
        </w:rPr>
      </w:pPr>
      <w:r w:rsidRPr="00EE510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501B0E" w:rsidRPr="00EE5106" w:rsidRDefault="00501B0E" w:rsidP="00EE5106">
      <w:pPr>
        <w:pStyle w:val="NoSpacing"/>
        <w:jc w:val="center"/>
        <w:rPr>
          <w:rFonts w:ascii="Times New Roman" w:hAnsi="Times New Roman"/>
          <w:sz w:val="28"/>
          <w:szCs w:val="28"/>
          <w:lang w:val="kk-KZ"/>
        </w:rPr>
      </w:pPr>
      <w:r w:rsidRPr="00EE5106">
        <w:rPr>
          <w:rFonts w:ascii="Times New Roman" w:hAnsi="Times New Roman"/>
          <w:b/>
          <w:sz w:val="36"/>
          <w:szCs w:val="36"/>
          <w:lang w:val="kk-KZ"/>
        </w:rPr>
        <w:t>Өлеңті орта мектебінің  *Күншуақ*</w:t>
      </w:r>
    </w:p>
    <w:p w:rsidR="00501B0E" w:rsidRPr="00EE5106" w:rsidRDefault="00501B0E" w:rsidP="001F57FF">
      <w:pPr>
        <w:pStyle w:val="NoSpacing"/>
        <w:jc w:val="center"/>
        <w:rPr>
          <w:rFonts w:ascii="Times New Roman" w:hAnsi="Times New Roman"/>
          <w:b/>
          <w:sz w:val="36"/>
          <w:szCs w:val="36"/>
          <w:lang w:val="kk-KZ"/>
        </w:rPr>
      </w:pPr>
      <w:r w:rsidRPr="00EE5106">
        <w:rPr>
          <w:rFonts w:ascii="Times New Roman" w:hAnsi="Times New Roman"/>
          <w:b/>
          <w:sz w:val="36"/>
          <w:szCs w:val="36"/>
          <w:lang w:val="kk-KZ"/>
        </w:rPr>
        <w:t>мектеп жанындағы лагерінің жұмыс жоспары</w:t>
      </w:r>
    </w:p>
    <w:p w:rsidR="00501B0E" w:rsidRPr="00EE5106" w:rsidRDefault="00501B0E" w:rsidP="00CE325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EE5106">
        <w:rPr>
          <w:rFonts w:ascii="Times New Roman" w:hAnsi="Times New Roman"/>
          <w:sz w:val="36"/>
          <w:szCs w:val="36"/>
          <w:lang w:val="kk-KZ"/>
        </w:rPr>
        <w:t xml:space="preserve">  </w:t>
      </w:r>
      <w:r w:rsidRPr="00EE5106">
        <w:rPr>
          <w:rFonts w:ascii="Times New Roman" w:hAnsi="Times New Roman"/>
          <w:b/>
          <w:sz w:val="36"/>
          <w:szCs w:val="36"/>
        </w:rPr>
        <w:t xml:space="preserve">І– </w:t>
      </w:r>
      <w:r w:rsidRPr="00EE5106">
        <w:rPr>
          <w:rFonts w:ascii="Times New Roman" w:hAnsi="Times New Roman"/>
          <w:b/>
          <w:sz w:val="36"/>
          <w:szCs w:val="36"/>
          <w:lang w:val="kk-KZ"/>
        </w:rPr>
        <w:t>маусым</w:t>
      </w:r>
    </w:p>
    <w:p w:rsidR="00501B0E" w:rsidRPr="00EE5106" w:rsidRDefault="00501B0E" w:rsidP="003C5350">
      <w:pPr>
        <w:pStyle w:val="NoSpacing"/>
        <w:rPr>
          <w:rFonts w:ascii="Times New Roman" w:hAnsi="Times New Roman"/>
          <w:sz w:val="28"/>
          <w:szCs w:val="28"/>
          <w:lang w:val="kk-KZ"/>
        </w:rPr>
      </w:pPr>
      <w:r w:rsidRPr="00EE5106">
        <w:rPr>
          <w:rFonts w:ascii="Times New Roman" w:hAnsi="Times New Roman"/>
          <w:b/>
          <w:sz w:val="28"/>
          <w:szCs w:val="28"/>
        </w:rPr>
        <w:tab/>
        <w:t xml:space="preserve"> </w:t>
      </w: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8"/>
        <w:gridCol w:w="6322"/>
        <w:gridCol w:w="1350"/>
        <w:gridCol w:w="2603"/>
      </w:tblGrid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6322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Іс - шаралар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Мерзімі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Жауаптылар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6322" w:type="dxa"/>
          </w:tcPr>
          <w:p w:rsidR="00501B0E" w:rsidRPr="00EE5106" w:rsidRDefault="00501B0E" w:rsidP="00E01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Лагерьдің салтанатты ашылуы</w:t>
            </w:r>
          </w:p>
          <w:p w:rsidR="00501B0E" w:rsidRPr="00EE5106" w:rsidRDefault="00501B0E" w:rsidP="00F7316F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«Бақытты балалық шақ» 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мерекелік концерті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0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Шоқаева А.Т., Баетова Р.Х., </w:t>
            </w:r>
          </w:p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Кирик И.Е.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6322" w:type="dxa"/>
          </w:tcPr>
          <w:p w:rsidR="00501B0E" w:rsidRPr="00EE5106" w:rsidRDefault="00501B0E" w:rsidP="00EF114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01B0E" w:rsidRPr="00EE5106" w:rsidRDefault="00501B0E" w:rsidP="00EF114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«Тазалық – денсаулық кепілі»  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әңгіме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0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Кенжебай Н.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6322" w:type="dxa"/>
          </w:tcPr>
          <w:p w:rsidR="00501B0E" w:rsidRPr="00EE5106" w:rsidRDefault="00501B0E" w:rsidP="00E0181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01B0E" w:rsidRPr="00EE5106" w:rsidRDefault="00501B0E" w:rsidP="00E01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«Кітап-ең сабырлы ұстаз»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танымдық жарыс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03.06.15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Мужукбаева Г.Е.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6322" w:type="dxa"/>
          </w:tcPr>
          <w:p w:rsidR="00501B0E" w:rsidRPr="00EE5106" w:rsidRDefault="00501B0E" w:rsidP="00E0181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01B0E" w:rsidRPr="00EE5106" w:rsidRDefault="00501B0E" w:rsidP="00E01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«Рәміздерім –  мақтанышым !»  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әңгіме</w:t>
            </w:r>
          </w:p>
          <w:p w:rsidR="00501B0E" w:rsidRPr="00EE5106" w:rsidRDefault="00501B0E" w:rsidP="00EF1143">
            <w:pPr>
              <w:pStyle w:val="NoSpacing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0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3C5350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Шоқаева А.Т.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6322" w:type="dxa"/>
          </w:tcPr>
          <w:p w:rsidR="00501B0E" w:rsidRPr="00EE5106" w:rsidRDefault="00501B0E" w:rsidP="001F24F3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kk-KZ"/>
              </w:rPr>
              <w:t>«Жаз  аруы - 2015»</w:t>
            </w:r>
            <w:r w:rsidRPr="00EE5106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 xml:space="preserve">  байқауы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br/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0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Баетова Р.Х.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3C5350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6</w:t>
            </w:r>
          </w:p>
        </w:tc>
        <w:tc>
          <w:tcPr>
            <w:tcW w:w="6322" w:type="dxa"/>
          </w:tcPr>
          <w:p w:rsidR="00501B0E" w:rsidRPr="00EE5106" w:rsidRDefault="00501B0E" w:rsidP="000D17CF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«Нептун күні »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0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Кирик И. Е.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6322" w:type="dxa"/>
          </w:tcPr>
          <w:p w:rsidR="00501B0E" w:rsidRPr="00EE5106" w:rsidRDefault="00501B0E" w:rsidP="000D17CF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«Ойлайық та, ойнайық »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көңілді ойындар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09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Ильчубаева Ш.Е.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6322" w:type="dxa"/>
          </w:tcPr>
          <w:p w:rsidR="00501B0E" w:rsidRPr="00EE5106" w:rsidRDefault="00501B0E" w:rsidP="0043111D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«Дәрумендер – денсаулық кепілі »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сахналық көрініс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Кенжебай Н.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6322" w:type="dxa"/>
          </w:tcPr>
          <w:p w:rsidR="00501B0E" w:rsidRPr="00EE5106" w:rsidRDefault="00501B0E" w:rsidP="00B45D3D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</w:t>
            </w:r>
            <w:r w:rsidRPr="00EE510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Шебер </w:t>
            </w: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қолдар»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байқауы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Шоқаева А.Т.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6322" w:type="dxa"/>
          </w:tcPr>
          <w:p w:rsidR="00501B0E" w:rsidRPr="00EE5106" w:rsidRDefault="00501B0E" w:rsidP="00D360D6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«Жасыл түске боялды айналамыз»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сурет көрмесі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Баетова Р.Х.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6322" w:type="dxa"/>
          </w:tcPr>
          <w:p w:rsidR="00501B0E" w:rsidRPr="00EE5106" w:rsidRDefault="00501B0E" w:rsidP="00B45D3D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«Мың бір мақал, жүз бір жұмбақ»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сайысы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D360D6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Мужукбаева Г.Е.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3C5350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01B0E" w:rsidRPr="00EE5106" w:rsidRDefault="00501B0E" w:rsidP="003C5350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12</w:t>
            </w:r>
          </w:p>
        </w:tc>
        <w:tc>
          <w:tcPr>
            <w:tcW w:w="6322" w:type="dxa"/>
          </w:tcPr>
          <w:p w:rsidR="00501B0E" w:rsidRPr="00EE5106" w:rsidRDefault="00501B0E" w:rsidP="00F60FAA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01B0E" w:rsidRPr="00EE5106" w:rsidRDefault="00501B0E" w:rsidP="00F60FAA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Табиғат менің ата – анам» 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топсаяхат 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Шоқаева А.Т., Баетова Р.Х.,</w:t>
            </w:r>
          </w:p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Кирик И.Е.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6322" w:type="dxa"/>
          </w:tcPr>
          <w:p w:rsidR="00501B0E" w:rsidRPr="00EE5106" w:rsidRDefault="00501B0E" w:rsidP="0043111D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«Спорт-денсаулық, спорт-достық»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спорттық жарыс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Кенжебай Н.</w:t>
            </w:r>
          </w:p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Мусаев Р.Ж.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6322" w:type="dxa"/>
          </w:tcPr>
          <w:p w:rsidR="00501B0E" w:rsidRPr="00EE5106" w:rsidRDefault="00501B0E" w:rsidP="00F60FAA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«Көңілді жәндіктер әлемінде»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интеллектуальдық ойыны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Кирик И.Е.</w:t>
            </w:r>
          </w:p>
        </w:tc>
      </w:tr>
      <w:tr w:rsidR="00501B0E" w:rsidRPr="00EE5106" w:rsidTr="00E01818">
        <w:tc>
          <w:tcPr>
            <w:tcW w:w="498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6322" w:type="dxa"/>
          </w:tcPr>
          <w:p w:rsidR="00501B0E" w:rsidRPr="00EE5106" w:rsidRDefault="00501B0E" w:rsidP="00E018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Лагерьдің салтанатты жабылуы</w:t>
            </w:r>
          </w:p>
          <w:p w:rsidR="00501B0E" w:rsidRPr="00EE5106" w:rsidRDefault="00501B0E" w:rsidP="001F24F3">
            <w:pPr>
              <w:pStyle w:val="NoSpacing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«Біз бақытты баламыз » 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мерекелік концерт</w:t>
            </w:r>
          </w:p>
        </w:tc>
        <w:tc>
          <w:tcPr>
            <w:tcW w:w="1350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en-US"/>
              </w:rPr>
              <w:t>19</w:t>
            </w: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.06.15</w:t>
            </w:r>
          </w:p>
        </w:tc>
        <w:tc>
          <w:tcPr>
            <w:tcW w:w="2603" w:type="dxa"/>
          </w:tcPr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Шоқаева А.Т., Баетова Р.Х., </w:t>
            </w:r>
          </w:p>
          <w:p w:rsidR="00501B0E" w:rsidRPr="00EE5106" w:rsidRDefault="00501B0E" w:rsidP="00E01818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E5106">
              <w:rPr>
                <w:rFonts w:ascii="Times New Roman" w:hAnsi="Times New Roman"/>
                <w:sz w:val="28"/>
                <w:szCs w:val="28"/>
                <w:lang w:val="kk-KZ"/>
              </w:rPr>
              <w:t>Кирик И.Е.</w:t>
            </w:r>
          </w:p>
        </w:tc>
      </w:tr>
    </w:tbl>
    <w:p w:rsidR="00501B0E" w:rsidRPr="00EE5106" w:rsidRDefault="00501B0E" w:rsidP="001F57FF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EE5106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501B0E" w:rsidRPr="00EE5106" w:rsidRDefault="00501B0E" w:rsidP="0043111D">
      <w:pPr>
        <w:rPr>
          <w:rFonts w:ascii="Times New Roman" w:hAnsi="Times New Roman"/>
          <w:noProof/>
          <w:sz w:val="28"/>
          <w:szCs w:val="28"/>
        </w:rPr>
      </w:pPr>
    </w:p>
    <w:p w:rsidR="00501B0E" w:rsidRDefault="00501B0E" w:rsidP="00CE3255">
      <w:pPr>
        <w:jc w:val="center"/>
        <w:rPr>
          <w:b/>
          <w:sz w:val="36"/>
          <w:szCs w:val="36"/>
          <w:lang w:val="ru-RU"/>
        </w:rPr>
      </w:pPr>
    </w:p>
    <w:p w:rsidR="00501B0E" w:rsidRPr="00EE5106" w:rsidRDefault="00501B0E" w:rsidP="00CE3255">
      <w:pPr>
        <w:jc w:val="center"/>
        <w:rPr>
          <w:b/>
          <w:sz w:val="36"/>
          <w:szCs w:val="36"/>
          <w:lang w:val="ru-RU"/>
        </w:rPr>
      </w:pPr>
      <w:r w:rsidRPr="00EE5106">
        <w:rPr>
          <w:b/>
          <w:sz w:val="36"/>
          <w:szCs w:val="36"/>
          <w:lang w:val="ru-RU"/>
        </w:rPr>
        <w:t>«</w:t>
      </w:r>
      <w:r w:rsidRPr="00EE5106">
        <w:rPr>
          <w:b/>
          <w:sz w:val="36"/>
          <w:szCs w:val="36"/>
        </w:rPr>
        <w:t>День Нептуна</w:t>
      </w:r>
      <w:r w:rsidRPr="00EE5106">
        <w:rPr>
          <w:b/>
          <w:sz w:val="36"/>
          <w:szCs w:val="36"/>
          <w:lang w:val="ru-RU"/>
        </w:rPr>
        <w:t>»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</w:rPr>
        <w:t xml:space="preserve">      Действующие лица:  Нептун, младшая дочь, старшая дочь, русалочки, дельфинята, рыбки.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  <w:r w:rsidRPr="00EE5106">
        <w:rPr>
          <w:rFonts w:ascii="Times New Roman" w:hAnsi="Times New Roman"/>
          <w:i/>
        </w:rPr>
        <w:t xml:space="preserve">     Под музыку входит царь Нептун, совершает круг почёта и садится на трон.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    Нептун: </w:t>
      </w:r>
      <w:r w:rsidRPr="00EE5106">
        <w:rPr>
          <w:rFonts w:ascii="Times New Roman" w:hAnsi="Times New Roman"/>
        </w:rPr>
        <w:t>Гордый я морей властитель,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</w:rPr>
        <w:t xml:space="preserve">                Рыб, дельфинов повелитель.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</w:rPr>
        <w:t xml:space="preserve">                Мой дворец на дне морском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</w:rPr>
        <w:t xml:space="preserve">                Весь усыпан янтарём.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</w:rPr>
        <w:t xml:space="preserve">                Поздравляю вас с праздником Нептуна!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</w:rPr>
        <w:t xml:space="preserve">                Желаю вам попутного ветра,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</w:rPr>
        <w:t xml:space="preserve">                Семь футов под килем и 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</w:rPr>
        <w:t xml:space="preserve">                Обойти все морские рифы!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  <w:r w:rsidRPr="00EE5106">
        <w:rPr>
          <w:rFonts w:ascii="Times New Roman" w:hAnsi="Times New Roman"/>
          <w:i/>
        </w:rPr>
        <w:t>Под музыку входит дочь царя с русалками. Становятся рядом с Нептуном.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Нептун:  </w:t>
      </w:r>
      <w:r w:rsidRPr="00EE5106">
        <w:rPr>
          <w:rFonts w:ascii="Times New Roman" w:hAnsi="Times New Roman"/>
        </w:rPr>
        <w:t>Что ты не весела, дочь моя младшая, любимая? Не обидел ли тебя кто? Не причинил ли тебе вреда? Только скажи. Я всё царство морское переверну вверх дном. Найду обидчика и наказать его велю.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Младшая дочь: </w:t>
      </w:r>
      <w:r w:rsidRPr="00EE5106">
        <w:rPr>
          <w:rFonts w:ascii="Times New Roman" w:hAnsi="Times New Roman"/>
        </w:rPr>
        <w:t>не надо, батюшка, никого искать и царство морское вверх дном переворачивать. Не обижал меня никто и вреда никто мне не причинял.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Нептун: </w:t>
      </w:r>
      <w:r w:rsidRPr="00EE5106">
        <w:rPr>
          <w:rFonts w:ascii="Times New Roman" w:hAnsi="Times New Roman"/>
        </w:rPr>
        <w:t>поделись же, девица-красавица, со мной своим горем. Отчего грустишь? Расскажи, может я смогу тебе помочь.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Младшая дочь: </w:t>
      </w:r>
      <w:r w:rsidRPr="00EE5106">
        <w:rPr>
          <w:rFonts w:ascii="Times New Roman" w:hAnsi="Times New Roman"/>
        </w:rPr>
        <w:t>ах, батюшка. И сказать-то совестно. Да и простишь ли ты меня? Не сдержала я слово своё-хранить твой подарок, ожерелье жемчужное. Порвалась тонкая ниточка и рассыпались по дну морскому жемчужины. Как мне их искать-собирать?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Нептун: </w:t>
      </w:r>
      <w:r w:rsidRPr="00EE5106">
        <w:rPr>
          <w:rFonts w:ascii="Times New Roman" w:hAnsi="Times New Roman"/>
        </w:rPr>
        <w:t>не печалься, дочка. Чем смогу-помогу я тебе в твоём горе. Эй, русалки, ну-ка, покажите мне, что вы умеете. Не можете ли вы найти ожерелье дочери моей?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  <w:r w:rsidRPr="00EE5106">
        <w:rPr>
          <w:rFonts w:ascii="Times New Roman" w:hAnsi="Times New Roman"/>
          <w:i/>
        </w:rPr>
        <w:t>(Танец русалок)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Младшая дочь: </w:t>
      </w:r>
      <w:r w:rsidRPr="00EE5106">
        <w:rPr>
          <w:rFonts w:ascii="Times New Roman" w:hAnsi="Times New Roman"/>
        </w:rPr>
        <w:t>русалочки, не нашли ли вы моё ожерелье?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Русалочки: </w:t>
      </w:r>
      <w:r w:rsidRPr="00EE5106">
        <w:rPr>
          <w:rFonts w:ascii="Times New Roman" w:hAnsi="Times New Roman"/>
        </w:rPr>
        <w:t xml:space="preserve">нет. 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Младшая дочь: </w:t>
      </w:r>
      <w:r w:rsidRPr="00EE5106">
        <w:rPr>
          <w:rFonts w:ascii="Times New Roman" w:hAnsi="Times New Roman"/>
        </w:rPr>
        <w:t>ах, вы только плясать да веселиться умеете! Что мне от вас толку! Уходите с глаз долой!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Нептун:  </w:t>
      </w:r>
      <w:r w:rsidRPr="00EE5106">
        <w:rPr>
          <w:rFonts w:ascii="Times New Roman" w:hAnsi="Times New Roman"/>
        </w:rPr>
        <w:t>постой, дочка, не гневись. Может быть они нам всё-таки помогут. (</w:t>
      </w:r>
      <w:r w:rsidRPr="00EE5106">
        <w:rPr>
          <w:rFonts w:ascii="Times New Roman" w:hAnsi="Times New Roman"/>
          <w:i/>
        </w:rPr>
        <w:t>обращается к русалкам)</w:t>
      </w:r>
      <w:r w:rsidRPr="00EE5106">
        <w:rPr>
          <w:rFonts w:ascii="Times New Roman" w:hAnsi="Times New Roman"/>
        </w:rPr>
        <w:t xml:space="preserve"> А умеете ли вы плавать по просторам морским? Вот вам раковины морские. Перенесите их с одного берега на другой.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  <w:r w:rsidRPr="00EE5106">
        <w:rPr>
          <w:rFonts w:ascii="Times New Roman" w:hAnsi="Times New Roman"/>
          <w:i/>
        </w:rPr>
        <w:t>(эстафета с русалками: чья команда быстрее перенесёт раковины (игрушки) с одного стула на другой).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  <w:r w:rsidRPr="00EE5106">
        <w:rPr>
          <w:rFonts w:ascii="Times New Roman" w:hAnsi="Times New Roman"/>
          <w:i/>
        </w:rPr>
        <w:t>Русалки уходят. Под музыку входит старшая дочь Нептуна.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Старшая дочь: </w:t>
      </w:r>
      <w:r w:rsidRPr="00EE5106">
        <w:rPr>
          <w:rFonts w:ascii="Times New Roman" w:hAnsi="Times New Roman"/>
        </w:rPr>
        <w:t xml:space="preserve">здравствуй, батюшка! Здравствуй, сестрица родимая. Здравствуйте, гости дорогие. Что вы так загрустили? </w:t>
      </w:r>
      <w:r w:rsidRPr="00EE5106">
        <w:rPr>
          <w:rFonts w:ascii="Times New Roman" w:hAnsi="Times New Roman"/>
          <w:i/>
        </w:rPr>
        <w:t>(обращаясь к Нептуну и сестрице)</w:t>
      </w:r>
      <w:r w:rsidRPr="00EE5106">
        <w:rPr>
          <w:rFonts w:ascii="Times New Roman" w:hAnsi="Times New Roman"/>
        </w:rPr>
        <w:t xml:space="preserve"> Может, что-то случилось?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Нептун: </w:t>
      </w:r>
      <w:r w:rsidRPr="00EE5106">
        <w:rPr>
          <w:rFonts w:ascii="Times New Roman" w:hAnsi="Times New Roman"/>
        </w:rPr>
        <w:t>Ах, дочь моя старшая, никак не можем мы найти то ожерелье, что я подарил сестре твоей младшей.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  <w:r w:rsidRPr="00EE5106">
        <w:rPr>
          <w:rFonts w:ascii="Times New Roman" w:hAnsi="Times New Roman"/>
          <w:b/>
        </w:rPr>
        <w:t xml:space="preserve">Старшая дочь: </w:t>
      </w:r>
      <w:r w:rsidRPr="00EE5106">
        <w:rPr>
          <w:rFonts w:ascii="Times New Roman" w:hAnsi="Times New Roman"/>
        </w:rPr>
        <w:t xml:space="preserve">не печалься, батюшка. Есть у меня друзья-дельфинята. Может, они помогут нам? </w:t>
      </w:r>
      <w:r w:rsidRPr="00EE5106">
        <w:rPr>
          <w:rFonts w:ascii="Times New Roman" w:hAnsi="Times New Roman"/>
          <w:i/>
        </w:rPr>
        <w:t>(хлопает в ладоши 3 раза .Появляются дельфинята-мальчики.)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Старшая дочь: </w:t>
      </w:r>
      <w:r w:rsidRPr="00EE5106">
        <w:rPr>
          <w:rFonts w:ascii="Times New Roman" w:hAnsi="Times New Roman"/>
        </w:rPr>
        <w:t>дельфинята, друзья мои, помогите сестре моей найти ожерелье жемчужное!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  <w:r w:rsidRPr="00EE5106">
        <w:rPr>
          <w:rFonts w:ascii="Times New Roman" w:hAnsi="Times New Roman"/>
          <w:i/>
        </w:rPr>
        <w:t>(проводится игра с нырянием в обруч.)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Старшая дочь: </w:t>
      </w:r>
      <w:r w:rsidRPr="00EE5106">
        <w:rPr>
          <w:rFonts w:ascii="Times New Roman" w:hAnsi="Times New Roman"/>
        </w:rPr>
        <w:t>нырять вы умеете. А как вы плаваете?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  <w:r w:rsidRPr="00EE5106">
        <w:rPr>
          <w:rFonts w:ascii="Times New Roman" w:hAnsi="Times New Roman"/>
          <w:i/>
        </w:rPr>
        <w:t>(эстафета: бег в обручах. Дельфинята уходят)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Старшая дочь: </w:t>
      </w:r>
      <w:r w:rsidRPr="00EE5106">
        <w:rPr>
          <w:rFonts w:ascii="Times New Roman" w:hAnsi="Times New Roman"/>
        </w:rPr>
        <w:t xml:space="preserve">ах, батюшка, сестрица, и дельфинята нам не помогли. Но есть у меня подружки-рыбки золотые. </w:t>
      </w:r>
      <w:r w:rsidRPr="00EE5106">
        <w:rPr>
          <w:rFonts w:ascii="Times New Roman" w:hAnsi="Times New Roman"/>
          <w:i/>
        </w:rPr>
        <w:t>(появляются рыбки, прыгают, резвятся)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  <w:r w:rsidRPr="00EE5106">
        <w:rPr>
          <w:rFonts w:ascii="Times New Roman" w:hAnsi="Times New Roman"/>
          <w:b/>
        </w:rPr>
        <w:t xml:space="preserve">Старшая дочь: </w:t>
      </w:r>
      <w:r w:rsidRPr="00EE5106">
        <w:rPr>
          <w:rFonts w:ascii="Times New Roman" w:hAnsi="Times New Roman"/>
        </w:rPr>
        <w:t xml:space="preserve">здравствуйте, рыбки золотые. Давайте с вами поиграем: поднимем волны на море (движение руками вперёд-назад). А теперь волны идут в стороны (вправо-влево). Умоем личико и глазки. Спрячемся под воду, чтоб нас никто не увидел. Пускаем в воду пузыри, как бегемотики. </w:t>
      </w:r>
      <w:r w:rsidRPr="00EE5106">
        <w:rPr>
          <w:rFonts w:ascii="Times New Roman" w:hAnsi="Times New Roman"/>
          <w:i/>
        </w:rPr>
        <w:t>(рыбки уходят).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Младшая дочь: </w:t>
      </w:r>
      <w:r w:rsidRPr="00EE5106">
        <w:rPr>
          <w:rFonts w:ascii="Times New Roman" w:hAnsi="Times New Roman"/>
        </w:rPr>
        <w:t>да неужели мы так и не найдём жемчужины из моего ожерелья!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  <w:r w:rsidRPr="00EE5106">
        <w:rPr>
          <w:rFonts w:ascii="Times New Roman" w:hAnsi="Times New Roman"/>
          <w:i/>
        </w:rPr>
        <w:t>(выбегают черти и танцуют под музыку «Чунга-Чанга»).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b/>
        </w:rPr>
      </w:pPr>
      <w:r w:rsidRPr="00EE5106">
        <w:rPr>
          <w:rFonts w:ascii="Times New Roman" w:hAnsi="Times New Roman"/>
          <w:b/>
        </w:rPr>
        <w:t xml:space="preserve">Нептун:  </w:t>
      </w:r>
      <w:r w:rsidRPr="00EE5106">
        <w:rPr>
          <w:rFonts w:ascii="Times New Roman" w:hAnsi="Times New Roman"/>
        </w:rPr>
        <w:t xml:space="preserve">ага, вот вы где, чертенята! Ну-ка, признавайтесь, не вы ли украли ожерелье моей дочери? 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Черти:  </w:t>
      </w:r>
      <w:r w:rsidRPr="00EE5106">
        <w:rPr>
          <w:rFonts w:ascii="Times New Roman" w:hAnsi="Times New Roman"/>
        </w:rPr>
        <w:t>нет!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Нептун: </w:t>
      </w:r>
      <w:r w:rsidRPr="00EE5106">
        <w:rPr>
          <w:rFonts w:ascii="Times New Roman" w:hAnsi="Times New Roman"/>
        </w:rPr>
        <w:t>что-то мне не верится. Сейчас я своих спортсменов позову. Вот тогда и откроется. Если они победят-вы отдаёте ожерелье.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  <w:r w:rsidRPr="00EE5106">
        <w:rPr>
          <w:rFonts w:ascii="Times New Roman" w:hAnsi="Times New Roman"/>
          <w:i/>
        </w:rPr>
        <w:t>(стучит посохом 3 раза. Входят остальные дети)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  <w:i/>
        </w:rPr>
        <w:t xml:space="preserve">1 эстафета. </w:t>
      </w:r>
      <w:r w:rsidRPr="00EE5106">
        <w:rPr>
          <w:rFonts w:ascii="Times New Roman" w:hAnsi="Times New Roman"/>
        </w:rPr>
        <w:t>«Бег с мячом». Пробежать к протвоположному бортику, ведя перед собой мяч.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  <w:i/>
        </w:rPr>
        <w:t>2 эстафета.</w:t>
      </w:r>
      <w:r w:rsidRPr="00EE5106">
        <w:rPr>
          <w:rFonts w:ascii="Times New Roman" w:hAnsi="Times New Roman"/>
        </w:rPr>
        <w:t xml:space="preserve"> «Буксировани е в парах». На противоположном бортике дети меняются.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  <w:i/>
        </w:rPr>
        <w:t xml:space="preserve">3 эстафета. </w:t>
      </w:r>
      <w:r w:rsidRPr="00EE5106">
        <w:rPr>
          <w:rFonts w:ascii="Times New Roman" w:hAnsi="Times New Roman"/>
        </w:rPr>
        <w:t>«Кто быстрее соберёт кораллы». Дети собирают разбросанные кегли двух цветов.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Нептун:  </w:t>
      </w:r>
      <w:r w:rsidRPr="00EE5106">
        <w:rPr>
          <w:rFonts w:ascii="Times New Roman" w:hAnsi="Times New Roman"/>
        </w:rPr>
        <w:t>ну что ж, верю я вам , черти, не крали вы ожерелье. Но тогда помогите моей дочери найти его.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</w:rPr>
        <w:t>Игра «Ловля жемчуга»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</w:rPr>
        <w:t>Разбрасываются «Киндер-сюрпризы» с грузами внутри. Дети собирают их в ведёрки. Побеждает команда, у которой в ведре больше «Киндеров».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  <w:r w:rsidRPr="00EE5106">
        <w:rPr>
          <w:rFonts w:ascii="Times New Roman" w:hAnsi="Times New Roman"/>
          <w:i/>
        </w:rPr>
        <w:t>Дочери высыпают добычу из вёдер и находят там бусы.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Младшая дочь: </w:t>
      </w:r>
      <w:r w:rsidRPr="00EE5106">
        <w:rPr>
          <w:rFonts w:ascii="Times New Roman" w:hAnsi="Times New Roman"/>
        </w:rPr>
        <w:t>Вот моё ожерелье!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Старшая дочь: </w:t>
      </w:r>
      <w:r w:rsidRPr="00EE5106">
        <w:rPr>
          <w:rFonts w:ascii="Times New Roman" w:hAnsi="Times New Roman"/>
        </w:rPr>
        <w:t>И у меня есть ожерелье!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b/>
        </w:rPr>
        <w:t xml:space="preserve">Нептун:  </w:t>
      </w:r>
      <w:r w:rsidRPr="00EE5106">
        <w:rPr>
          <w:rFonts w:ascii="Times New Roman" w:hAnsi="Times New Roman"/>
        </w:rPr>
        <w:t>Да, вот сколько смогли собрать жемчуга наши спортсмены. Даже на два ожерелья хватило. Спасибо вам, дети! Давайте закончим наш праздник весёлым танцем.</w:t>
      </w: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  <w:i/>
        </w:rPr>
        <w:t>Звучит музыка. Дети резвятся и танцуют.</w:t>
      </w:r>
    </w:p>
    <w:p w:rsidR="00501B0E" w:rsidRPr="00EE5106" w:rsidRDefault="00501B0E" w:rsidP="00CE3255">
      <w:pPr>
        <w:pStyle w:val="NoSpacing"/>
        <w:rPr>
          <w:rFonts w:ascii="Times New Roman" w:hAnsi="Times New Roman"/>
          <w:i/>
        </w:rPr>
      </w:pP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</w:p>
    <w:p w:rsidR="00501B0E" w:rsidRPr="00EE5106" w:rsidRDefault="00501B0E" w:rsidP="00CE3255">
      <w:pPr>
        <w:pStyle w:val="NoSpacing"/>
        <w:rPr>
          <w:rFonts w:ascii="Times New Roman" w:hAnsi="Times New Roman"/>
        </w:rPr>
      </w:pPr>
      <w:r w:rsidRPr="00EE5106">
        <w:rPr>
          <w:rFonts w:ascii="Times New Roman" w:hAnsi="Times New Roman"/>
        </w:rPr>
        <w:t xml:space="preserve">                         </w:t>
      </w:r>
      <w:bookmarkStart w:id="0" w:name="_GoBack"/>
      <w:bookmarkEnd w:id="0"/>
    </w:p>
    <w:p w:rsidR="00501B0E" w:rsidRPr="00EE5106" w:rsidRDefault="00501B0E" w:rsidP="00CE3255">
      <w:pPr>
        <w:pStyle w:val="NoSpacing"/>
        <w:jc w:val="center"/>
        <w:rPr>
          <w:rFonts w:ascii="Times New Roman" w:hAnsi="Times New Roman"/>
          <w:noProof/>
          <w:sz w:val="28"/>
          <w:szCs w:val="28"/>
        </w:rPr>
      </w:pPr>
      <w:r w:rsidRPr="00EE5106">
        <w:rPr>
          <w:rFonts w:ascii="Times New Roman" w:hAnsi="Times New Roman"/>
          <w:noProof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" o:spid="_x0000_i1025" type="#_x0000_t75" style="width:304.5pt;height:21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">
            <v:imagedata r:id="rId4" o:title=""/>
            <o:lock v:ext="edit" aspectratio="f"/>
          </v:shape>
        </w:pict>
      </w:r>
    </w:p>
    <w:p w:rsidR="00501B0E" w:rsidRPr="00EE5106" w:rsidRDefault="00501B0E" w:rsidP="00CE3255">
      <w:pPr>
        <w:pStyle w:val="NoSpacing"/>
        <w:jc w:val="center"/>
        <w:rPr>
          <w:rFonts w:ascii="Times New Roman" w:hAnsi="Times New Roman"/>
          <w:noProof/>
          <w:sz w:val="28"/>
          <w:szCs w:val="28"/>
        </w:rPr>
      </w:pPr>
    </w:p>
    <w:p w:rsidR="00501B0E" w:rsidRPr="00EE5106" w:rsidRDefault="00501B0E" w:rsidP="00CE3255">
      <w:pPr>
        <w:pStyle w:val="NoSpacing"/>
        <w:jc w:val="center"/>
        <w:rPr>
          <w:rFonts w:ascii="Times New Roman" w:hAnsi="Times New Roman"/>
          <w:noProof/>
          <w:sz w:val="28"/>
          <w:szCs w:val="28"/>
        </w:rPr>
      </w:pPr>
    </w:p>
    <w:p w:rsidR="00501B0E" w:rsidRPr="00EE5106" w:rsidRDefault="00501B0E" w:rsidP="00CE3255">
      <w:pPr>
        <w:pStyle w:val="NoSpacing"/>
        <w:jc w:val="center"/>
        <w:rPr>
          <w:rFonts w:ascii="Times New Roman" w:hAnsi="Times New Roman"/>
          <w:noProof/>
          <w:sz w:val="28"/>
          <w:szCs w:val="28"/>
        </w:rPr>
      </w:pPr>
      <w:r w:rsidRPr="00EE5106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31" o:spid="_x0000_i1026" type="#_x0000_t75" style="width:263.25pt;height:18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">
            <v:imagedata r:id="rId5" o:title=""/>
            <o:lock v:ext="edit" aspectratio="f"/>
          </v:shape>
        </w:pict>
      </w:r>
      <w:r w:rsidRPr="00EE5106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33" o:spid="_x0000_i1027" type="#_x0000_t75" style="width:234pt;height:17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">
            <v:imagedata r:id="rId6" o:title=""/>
            <o:lock v:ext="edit" aspectratio="f"/>
          </v:shape>
        </w:pict>
      </w:r>
    </w:p>
    <w:p w:rsidR="00501B0E" w:rsidRPr="00EE5106" w:rsidRDefault="00501B0E" w:rsidP="00CE3255">
      <w:pPr>
        <w:pStyle w:val="NoSpacing"/>
        <w:rPr>
          <w:rFonts w:ascii="Times New Roman" w:hAnsi="Times New Roman"/>
          <w:noProof/>
          <w:sz w:val="28"/>
          <w:szCs w:val="28"/>
        </w:rPr>
      </w:pPr>
    </w:p>
    <w:p w:rsidR="00501B0E" w:rsidRPr="00EE5106" w:rsidRDefault="00501B0E" w:rsidP="00CE3255">
      <w:pPr>
        <w:pStyle w:val="NoSpacing"/>
        <w:rPr>
          <w:rFonts w:ascii="Times New Roman" w:hAnsi="Times New Roman"/>
          <w:noProof/>
          <w:sz w:val="28"/>
          <w:szCs w:val="28"/>
        </w:rPr>
      </w:pPr>
    </w:p>
    <w:p w:rsidR="00501B0E" w:rsidRPr="00EE5106" w:rsidRDefault="00501B0E" w:rsidP="00CE3255">
      <w:pPr>
        <w:pStyle w:val="NoSpacing"/>
        <w:rPr>
          <w:rFonts w:ascii="Times New Roman" w:hAnsi="Times New Roman"/>
          <w:noProof/>
          <w:sz w:val="28"/>
          <w:szCs w:val="28"/>
        </w:rPr>
      </w:pPr>
    </w:p>
    <w:p w:rsidR="00501B0E" w:rsidRPr="00EE5106" w:rsidRDefault="00501B0E" w:rsidP="00CE3255">
      <w:pPr>
        <w:pStyle w:val="NoSpacing"/>
        <w:rPr>
          <w:rFonts w:ascii="Times New Roman" w:hAnsi="Times New Roman"/>
          <w:noProof/>
          <w:sz w:val="28"/>
          <w:szCs w:val="28"/>
        </w:rPr>
      </w:pPr>
    </w:p>
    <w:p w:rsidR="00501B0E" w:rsidRPr="00EE5106" w:rsidRDefault="00501B0E" w:rsidP="00CE3255">
      <w:pPr>
        <w:pStyle w:val="NoSpacing"/>
        <w:rPr>
          <w:rFonts w:ascii="Times New Roman" w:hAnsi="Times New Roman"/>
          <w:noProof/>
          <w:sz w:val="28"/>
          <w:szCs w:val="28"/>
        </w:rPr>
      </w:pP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jc w:val="center"/>
        <w:rPr>
          <w:sz w:val="36"/>
          <w:szCs w:val="36"/>
          <w:lang w:val="kk-KZ"/>
        </w:rPr>
      </w:pPr>
      <w:r w:rsidRPr="00EE5106">
        <w:rPr>
          <w:b/>
          <w:sz w:val="36"/>
          <w:szCs w:val="36"/>
          <w:shd w:val="clear" w:color="auto" w:fill="FFFFFF"/>
          <w:lang w:val="kk-KZ"/>
        </w:rPr>
        <w:t>«Жаз аруы - 2015»</w:t>
      </w:r>
      <w:r w:rsidRPr="00EE5106">
        <w:rPr>
          <w:sz w:val="36"/>
          <w:szCs w:val="36"/>
          <w:shd w:val="clear" w:color="auto" w:fill="FFFFFF"/>
          <w:lang w:val="kk-KZ"/>
        </w:rPr>
        <w:t xml:space="preserve">  байқауы</w:t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shd w:val="clear" w:color="auto" w:fill="FFFFFF"/>
          <w:lang w:val="kk-KZ"/>
        </w:rPr>
      </w:pPr>
      <w:r w:rsidRPr="00EE5106">
        <w:rPr>
          <w:b/>
          <w:shd w:val="clear" w:color="auto" w:fill="FFFFFF"/>
          <w:lang w:val="kk-KZ"/>
        </w:rPr>
        <w:t xml:space="preserve">     Мақсаты:</w:t>
      </w:r>
      <w:r w:rsidRPr="00EE5106">
        <w:rPr>
          <w:shd w:val="clear" w:color="auto" w:fill="FFFFFF"/>
          <w:lang w:val="kk-KZ"/>
        </w:rPr>
        <w:t xml:space="preserve"> </w:t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jc w:val="center"/>
        <w:rPr>
          <w:b/>
          <w:sz w:val="36"/>
          <w:szCs w:val="36"/>
          <w:shd w:val="clear" w:color="auto" w:fill="FFFFFF"/>
          <w:lang w:val="kk-KZ"/>
        </w:rPr>
      </w:pPr>
      <w:r w:rsidRPr="00EE5106">
        <w:rPr>
          <w:shd w:val="clear" w:color="auto" w:fill="FFFFFF"/>
          <w:lang w:val="kk-KZ"/>
        </w:rPr>
        <w:t xml:space="preserve">     Қыз балалардың жан дүниесіндегі көркемдік талғамын қалыптастыру, қазақ халқының қыз тәрбиелеусалт - дәстүріне байланысты әдептілікке, инабаттылыққа, ізеттілікке тәрбиелеу.</w:t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b/>
          <w:shd w:val="clear" w:color="auto" w:fill="FFFFFF"/>
          <w:lang w:val="kk-KZ"/>
        </w:rPr>
      </w:pP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b/>
          <w:shd w:val="clear" w:color="auto" w:fill="FFFFFF"/>
          <w:lang w:val="kk-KZ"/>
        </w:rPr>
      </w:pPr>
      <w:r w:rsidRPr="00EE5106">
        <w:rPr>
          <w:b/>
          <w:shd w:val="clear" w:color="auto" w:fill="FFFFFF"/>
          <w:lang w:val="kk-KZ"/>
        </w:rPr>
        <w:t>Жүргізуші:</w:t>
      </w:r>
      <w:r w:rsidRPr="00EE5106">
        <w:rPr>
          <w:b/>
          <w:lang w:val="kk-KZ"/>
        </w:rPr>
        <w:br/>
      </w:r>
      <w:r w:rsidRPr="00EE5106">
        <w:rPr>
          <w:shd w:val="clear" w:color="auto" w:fill="FFFFFF"/>
          <w:lang w:val="kk-KZ"/>
        </w:rPr>
        <w:t>Мен қазақ қыздарына қайран қалам,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Жанары жаны жаздай жайраңдаған.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«Қыз өссе елдің көркі» деген сөзді,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Қапысыз қалай айтқан қайран бабам.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(Қыздарды таныстырып, ортаға шақыру)</w:t>
      </w:r>
      <w:r w:rsidRPr="00EE5106">
        <w:rPr>
          <w:lang w:val="kk-KZ"/>
        </w:rPr>
        <w:br/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b/>
          <w:shd w:val="clear" w:color="auto" w:fill="FFFFFF"/>
          <w:lang w:val="kk-KZ"/>
        </w:rPr>
      </w:pPr>
      <w:r w:rsidRPr="00EE5106">
        <w:rPr>
          <w:b/>
          <w:shd w:val="clear" w:color="auto" w:fill="FFFFFF"/>
          <w:lang w:val="kk-KZ"/>
        </w:rPr>
        <w:t>Жүргізуші:</w:t>
      </w:r>
      <w:r w:rsidRPr="00EE5106">
        <w:rPr>
          <w:b/>
          <w:lang w:val="kk-KZ"/>
        </w:rPr>
        <w:br/>
      </w:r>
      <w:r w:rsidRPr="00EE5106">
        <w:rPr>
          <w:shd w:val="clear" w:color="auto" w:fill="FFFFFF"/>
          <w:lang w:val="kk-KZ"/>
        </w:rPr>
        <w:t>Мың бұралған арулар билей басып,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Келеді міне ортаға толқып тасып.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Аруларын сыйлаған халқым менің,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Көңілді қошеметпен қарсы алайық.!</w:t>
      </w:r>
      <w:r w:rsidRPr="00EE5106">
        <w:rPr>
          <w:lang w:val="kk-KZ"/>
        </w:rPr>
        <w:br/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lang w:val="kk-KZ"/>
        </w:rPr>
      </w:pPr>
      <w:r w:rsidRPr="00EE5106">
        <w:rPr>
          <w:b/>
          <w:shd w:val="clear" w:color="auto" w:fill="FFFFFF"/>
          <w:lang w:val="kk-KZ"/>
        </w:rPr>
        <w:t>Жүргізуші:</w:t>
      </w:r>
      <w:r w:rsidRPr="00EE5106">
        <w:rPr>
          <w:shd w:val="clear" w:color="auto" w:fill="FFFFFF"/>
          <w:lang w:val="kk-KZ"/>
        </w:rPr>
        <w:br/>
        <w:t>Шалқытып мерекеде ән салайық,</w:t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shd w:val="clear" w:color="auto" w:fill="FFFFFF"/>
          <w:lang w:val="kk-KZ"/>
        </w:rPr>
      </w:pPr>
      <w:r w:rsidRPr="00EE5106">
        <w:rPr>
          <w:shd w:val="clear" w:color="auto" w:fill="FFFFFF"/>
          <w:lang w:val="kk-KZ"/>
        </w:rPr>
        <w:t>Өнерпаз өрендерге тамсанайық.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Әділдік пен шындықты арқа тұтқан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Әділқазы алқасымен танысайық.</w:t>
      </w:r>
      <w:r w:rsidRPr="00EE5106">
        <w:rPr>
          <w:lang w:val="kk-KZ"/>
        </w:rPr>
        <w:br/>
        <w:t xml:space="preserve">    </w:t>
      </w:r>
      <w:r w:rsidRPr="00EE5106">
        <w:rPr>
          <w:shd w:val="clear" w:color="auto" w:fill="FFFFFF"/>
          <w:lang w:val="kk-KZ"/>
        </w:rPr>
        <w:t>Ендігі сәтте бүгінгі байқауымыздың шарттарын атап өтейін.</w:t>
      </w:r>
      <w:r w:rsidRPr="00EE5106">
        <w:rPr>
          <w:lang w:val="kk-KZ"/>
        </w:rPr>
        <w:br/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shd w:val="clear" w:color="auto" w:fill="FFFFFF"/>
          <w:lang w:val="kk-KZ"/>
        </w:rPr>
      </w:pPr>
      <w:r w:rsidRPr="00EE5106">
        <w:rPr>
          <w:shd w:val="clear" w:color="auto" w:fill="FFFFFF"/>
          <w:lang w:val="kk-KZ"/>
        </w:rPr>
        <w:t xml:space="preserve">1 - кезең. </w:t>
      </w:r>
      <w:r w:rsidRPr="00EE5106">
        <w:rPr>
          <w:b/>
          <w:shd w:val="clear" w:color="auto" w:fill="FFFFFF"/>
          <w:lang w:val="kk-KZ"/>
        </w:rPr>
        <w:t>«Сәлем – сөздің атасы»</w:t>
      </w:r>
      <w:r w:rsidRPr="00EE5106">
        <w:rPr>
          <w:shd w:val="clear" w:color="auto" w:fill="FFFFFF"/>
          <w:lang w:val="kk-KZ"/>
        </w:rPr>
        <w:t xml:space="preserve"> – деп аталады, әр ару өзін - өзі таныстырады. (5 мин)</w:t>
      </w:r>
      <w:r w:rsidRPr="00EE5106">
        <w:rPr>
          <w:lang w:val="kk-KZ"/>
        </w:rPr>
        <w:br/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shd w:val="clear" w:color="auto" w:fill="FFFFFF"/>
          <w:lang w:val="kk-KZ"/>
        </w:rPr>
      </w:pPr>
      <w:r w:rsidRPr="00EE5106">
        <w:rPr>
          <w:shd w:val="clear" w:color="auto" w:fill="FFFFFF"/>
          <w:lang w:val="kk-KZ"/>
        </w:rPr>
        <w:t xml:space="preserve">2 - кезең. </w:t>
      </w:r>
      <w:r w:rsidRPr="00EE5106">
        <w:rPr>
          <w:b/>
          <w:shd w:val="clear" w:color="auto" w:fill="FFFFFF"/>
          <w:lang w:val="kk-KZ"/>
        </w:rPr>
        <w:t>«Өнерлі өрге жүзер»</w:t>
      </w:r>
      <w:r w:rsidRPr="00EE5106">
        <w:rPr>
          <w:shd w:val="clear" w:color="auto" w:fill="FFFFFF"/>
          <w:lang w:val="kk-KZ"/>
        </w:rPr>
        <w:t>, әр ару өз өнерлерін көрсетеді. (Барлық өнер түрлері жатады, оның ішінде ән, би, мәнерлеп оқу немесе қолөнерлер).</w:t>
      </w:r>
      <w:r w:rsidRPr="00EE5106">
        <w:rPr>
          <w:lang w:val="kk-KZ"/>
        </w:rPr>
        <w:br/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shd w:val="clear" w:color="auto" w:fill="FFFFFF"/>
          <w:lang w:val="kk-KZ"/>
        </w:rPr>
      </w:pPr>
      <w:r w:rsidRPr="00EE5106">
        <w:rPr>
          <w:shd w:val="clear" w:color="auto" w:fill="FFFFFF"/>
          <w:lang w:val="kk-KZ"/>
        </w:rPr>
        <w:t xml:space="preserve">3 - кезең. </w:t>
      </w:r>
      <w:r w:rsidRPr="00EE5106">
        <w:rPr>
          <w:b/>
          <w:shd w:val="clear" w:color="auto" w:fill="FFFFFF"/>
          <w:lang w:val="kk-KZ"/>
        </w:rPr>
        <w:t>«Сәндік өнер»,</w:t>
      </w:r>
      <w:r w:rsidRPr="00EE5106">
        <w:rPr>
          <w:shd w:val="clear" w:color="auto" w:fill="FFFFFF"/>
          <w:lang w:val="kk-KZ"/>
        </w:rPr>
        <w:t xml:space="preserve"> яғни бір қыз баланың шашын сәндейді де атын айтады.</w:t>
      </w:r>
      <w:r w:rsidRPr="00EE5106">
        <w:rPr>
          <w:lang w:val="kk-KZ"/>
        </w:rPr>
        <w:br/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b/>
          <w:shd w:val="clear" w:color="auto" w:fill="FFFFFF"/>
          <w:lang w:val="kk-KZ"/>
        </w:rPr>
      </w:pPr>
      <w:r w:rsidRPr="00EE5106">
        <w:rPr>
          <w:shd w:val="clear" w:color="auto" w:fill="FFFFFF"/>
          <w:lang w:val="kk-KZ"/>
        </w:rPr>
        <w:t xml:space="preserve">4 - кезең. </w:t>
      </w:r>
      <w:r w:rsidRPr="00EE5106">
        <w:rPr>
          <w:b/>
          <w:shd w:val="clear" w:color="auto" w:fill="FFFFFF"/>
          <w:lang w:val="kk-KZ"/>
        </w:rPr>
        <w:t>«Кім жылдам?»</w:t>
      </w:r>
      <w:r w:rsidRPr="00EE5106">
        <w:rPr>
          <w:shd w:val="clear" w:color="auto" w:fill="FFFFFF"/>
          <w:lang w:val="kk-KZ"/>
        </w:rPr>
        <w:t xml:space="preserve"> (5 мин)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(Әр топ мүшелері өздерінің шеберліктерін, икемділіктерін көрсетеді).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а) «Ою ойғанның ойы ұшқыр» (қағаздан ою ою)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б) Түйме қадау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в) 1 мин ішінде инежіпке бисер өткізу (кім көп тізіп шығады).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Сонымен қадірменді көрермен қауым, ақылына көркі сай қыздарымыздың өнері мен өнегесін, білімі мен парасатын тамашалауға баршаңызда қош келдіңіздер деймін!</w:t>
      </w:r>
      <w:r w:rsidRPr="00EE5106">
        <w:rPr>
          <w:lang w:val="kk-KZ"/>
        </w:rPr>
        <w:br/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shd w:val="clear" w:color="auto" w:fill="FFFFFF"/>
          <w:lang w:val="kk-KZ"/>
        </w:rPr>
      </w:pPr>
      <w:r w:rsidRPr="00EE5106">
        <w:rPr>
          <w:b/>
          <w:shd w:val="clear" w:color="auto" w:fill="FFFFFF"/>
          <w:lang w:val="kk-KZ"/>
        </w:rPr>
        <w:t>Жүргізуші:</w:t>
      </w:r>
      <w:r w:rsidRPr="00EE5106">
        <w:rPr>
          <w:shd w:val="clear" w:color="auto" w:fill="FFFFFF"/>
          <w:lang w:val="kk-KZ"/>
        </w:rPr>
        <w:br/>
        <w:t>Ақ арулар келіп жетті танысуға,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Бойындағы бар дарынды дарытуға,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Қорықпастан сахнаға келіп жетті.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Әдеппен, ізетпен танысуға, - дей келе қыздарымыз өздерін таныстыруды бастасын.</w:t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shd w:val="clear" w:color="auto" w:fill="FFFFFF"/>
          <w:lang w:val="kk-KZ"/>
        </w:rPr>
      </w:pP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rPr>
          <w:lang w:val="kk-KZ"/>
        </w:rPr>
      </w:pPr>
      <w:r w:rsidRPr="00EE5106">
        <w:rPr>
          <w:shd w:val="clear" w:color="auto" w:fill="FFFFFF"/>
          <w:lang w:val="kk-KZ"/>
        </w:rPr>
        <w:t xml:space="preserve"> </w:t>
      </w:r>
      <w:r w:rsidRPr="00EE5106">
        <w:rPr>
          <w:b/>
          <w:shd w:val="clear" w:color="auto" w:fill="FFFFFF"/>
          <w:lang w:val="kk-KZ"/>
        </w:rPr>
        <w:t>І тур таныстыру.</w:t>
      </w:r>
      <w:r w:rsidRPr="00EE5106">
        <w:rPr>
          <w:b/>
          <w:lang w:val="kk-KZ"/>
        </w:rPr>
        <w:br/>
      </w:r>
      <w:r w:rsidRPr="00EE5106">
        <w:rPr>
          <w:b/>
          <w:shd w:val="clear" w:color="auto" w:fill="FFFFFF"/>
          <w:lang w:val="kk-KZ"/>
        </w:rPr>
        <w:t>2 тур: Өз өнерін көрсету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Өнер - білім тапқырлықтың тарланы,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Еңбектегі әріптестер мақтаны.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Өнеріңді ортаға сал, сайысқа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Өнер көрсет, құрбылармен жарыс та.</w:t>
      </w:r>
      <w:r w:rsidRPr="00EE5106">
        <w:rPr>
          <w:lang w:val="kk-KZ"/>
        </w:rPr>
        <w:br/>
      </w:r>
      <w:r w:rsidRPr="00EE5106">
        <w:rPr>
          <w:b/>
          <w:shd w:val="clear" w:color="auto" w:fill="FFFFFF"/>
          <w:lang w:val="kk-KZ"/>
        </w:rPr>
        <w:t>3 тур: Сәндік өнер</w:t>
      </w:r>
      <w:r w:rsidRPr="00EE5106">
        <w:rPr>
          <w:b/>
          <w:lang w:val="kk-KZ"/>
        </w:rPr>
        <w:br/>
      </w:r>
      <w:r w:rsidRPr="00EE5106">
        <w:rPr>
          <w:shd w:val="clear" w:color="auto" w:fill="FFFFFF"/>
          <w:lang w:val="kk-KZ"/>
        </w:rPr>
        <w:t>Сымбатына сән киім жарасатын,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Аспандағы айменен таласатын.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Өнеріне сәні сай келіп тұрған,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Аруларға қызығып қарасын деп,- келесі сайысымыз шашқа сән жасау.</w:t>
      </w:r>
      <w:r w:rsidRPr="00EE5106">
        <w:rPr>
          <w:lang w:val="kk-KZ"/>
        </w:rPr>
        <w:br/>
      </w:r>
      <w:r w:rsidRPr="00EE5106">
        <w:rPr>
          <w:b/>
          <w:shd w:val="clear" w:color="auto" w:fill="FFFFFF"/>
          <w:lang w:val="kk-KZ"/>
        </w:rPr>
        <w:t>4 тур: «Кім жылдам»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(Әр топ мүшелері өздерінің шеберліктерін, икемділіктерін көрсетеді).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а) «Ою ойғанның ойы ұшқыр» (қағаздан ою ою) 2 мин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б) Түйме қадау 2 мин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в) Инемен  жіпке бисер өткізу (кім көп тізіп шығады). 1 мин</w:t>
      </w:r>
      <w:r w:rsidRPr="00EE5106">
        <w:rPr>
          <w:lang w:val="kk-KZ"/>
        </w:rPr>
        <w:br/>
      </w:r>
      <w:r w:rsidRPr="00EE5106">
        <w:rPr>
          <w:lang w:val="kk-KZ"/>
        </w:rPr>
        <w:br/>
      </w:r>
      <w:r w:rsidRPr="00EE5106">
        <w:rPr>
          <w:b/>
          <w:shd w:val="clear" w:color="auto" w:fill="FFFFFF"/>
          <w:lang w:val="kk-KZ"/>
        </w:rPr>
        <w:t>Қорытынды:</w:t>
      </w:r>
      <w:r w:rsidRPr="00EE5106">
        <w:rPr>
          <w:shd w:val="clear" w:color="auto" w:fill="FFFFFF"/>
          <w:lang w:val="kk-KZ"/>
        </w:rPr>
        <w:t xml:space="preserve"> Енді әділқазылар алқасына сөз берейік.</w:t>
      </w:r>
      <w:r w:rsidRPr="00EE5106">
        <w:rPr>
          <w:lang w:val="kk-KZ"/>
        </w:rPr>
        <w:br/>
      </w:r>
      <w:r w:rsidRPr="00EE5106">
        <w:rPr>
          <w:shd w:val="clear" w:color="auto" w:fill="FFFFFF"/>
          <w:lang w:val="kk-KZ"/>
        </w:rPr>
        <w:t>Қыздар, бүгін сендер өз білімдеріңді ортаға салып тамаша өнер көрсеттіңдер. Сайысқа қатысқан қыздарымызға және көрермендерімізге үлкен алғысымызды айтамыз. Осындай іс - шараларға белсене араласып, ат салысып қатысқандарыңызға көп - көп рахмет, келесі кездескенше ел аман, жұрт тыныш болсын!</w:t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jc w:val="both"/>
        <w:rPr>
          <w:sz w:val="28"/>
          <w:szCs w:val="28"/>
          <w:lang w:val="kk-KZ"/>
        </w:rPr>
      </w:pP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jc w:val="both"/>
        <w:rPr>
          <w:sz w:val="28"/>
          <w:szCs w:val="28"/>
          <w:lang w:val="kk-KZ"/>
        </w:rPr>
      </w:pPr>
      <w:r w:rsidRPr="00EE5106">
        <w:rPr>
          <w:sz w:val="28"/>
          <w:szCs w:val="28"/>
          <w:lang w:val="kk-KZ"/>
        </w:rPr>
        <w:t xml:space="preserve">    </w:t>
      </w:r>
      <w:r w:rsidRPr="00EE5106">
        <w:rPr>
          <w:noProof/>
          <w:sz w:val="28"/>
          <w:szCs w:val="28"/>
          <w:lang w:val="en-US" w:eastAsia="en-US"/>
        </w:rPr>
        <w:pict>
          <v:shape id="Рисунок 14" o:spid="_x0000_i1028" type="#_x0000_t75" style="width:302.25pt;height:15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">
            <v:imagedata r:id="rId7" o:title="" croptop="-412f" cropbottom="-694f" cropleft="-109f" cropright="-76f"/>
            <o:lock v:ext="edit" aspectratio="f"/>
          </v:shape>
        </w:pict>
      </w:r>
    </w:p>
    <w:p w:rsidR="00501B0E" w:rsidRPr="00EE5106" w:rsidRDefault="00501B0E" w:rsidP="00B86A81">
      <w:pPr>
        <w:pStyle w:val="NormalWeb"/>
        <w:shd w:val="clear" w:color="auto" w:fill="FFFFFF"/>
        <w:spacing w:before="0" w:beforeAutospacing="0" w:after="96" w:afterAutospacing="0" w:line="255" w:lineRule="atLeast"/>
        <w:jc w:val="both"/>
        <w:rPr>
          <w:sz w:val="28"/>
          <w:szCs w:val="28"/>
          <w:lang w:val="kk-KZ"/>
        </w:rPr>
      </w:pPr>
    </w:p>
    <w:p w:rsidR="00501B0E" w:rsidRPr="00EE5106" w:rsidRDefault="00501B0E" w:rsidP="002B6507">
      <w:pPr>
        <w:pStyle w:val="NormalWeb"/>
        <w:shd w:val="clear" w:color="auto" w:fill="FFFFFF"/>
        <w:spacing w:before="0" w:beforeAutospacing="0" w:after="96" w:afterAutospacing="0" w:line="255" w:lineRule="atLeast"/>
        <w:jc w:val="center"/>
        <w:rPr>
          <w:sz w:val="28"/>
          <w:szCs w:val="28"/>
          <w:lang w:val="kk-KZ"/>
        </w:rPr>
      </w:pPr>
      <w:r w:rsidRPr="00EE5106">
        <w:rPr>
          <w:sz w:val="28"/>
          <w:szCs w:val="28"/>
          <w:lang w:val="kk-KZ"/>
        </w:rPr>
        <w:t xml:space="preserve">                                           </w:t>
      </w:r>
    </w:p>
    <w:p w:rsidR="00501B0E" w:rsidRPr="00EE5106" w:rsidRDefault="00501B0E" w:rsidP="002B6507">
      <w:pPr>
        <w:pStyle w:val="NormalWeb"/>
        <w:shd w:val="clear" w:color="auto" w:fill="FFFFFF"/>
        <w:spacing w:before="0" w:beforeAutospacing="0" w:after="96" w:afterAutospacing="0" w:line="255" w:lineRule="atLeast"/>
        <w:jc w:val="center"/>
        <w:rPr>
          <w:sz w:val="28"/>
          <w:szCs w:val="28"/>
          <w:lang w:val="kk-KZ"/>
        </w:rPr>
      </w:pPr>
    </w:p>
    <w:p w:rsidR="00501B0E" w:rsidRPr="00EE5106" w:rsidRDefault="00501B0E" w:rsidP="00EE5106">
      <w:pPr>
        <w:pStyle w:val="NormalWeb"/>
        <w:shd w:val="clear" w:color="auto" w:fill="FFFFFF"/>
        <w:spacing w:before="0" w:beforeAutospacing="0" w:after="96" w:afterAutospacing="0" w:line="255" w:lineRule="atLeast"/>
        <w:jc w:val="center"/>
        <w:rPr>
          <w:sz w:val="28"/>
          <w:szCs w:val="28"/>
        </w:rPr>
      </w:pPr>
      <w:r w:rsidRPr="00EE5106">
        <w:t xml:space="preserve">                                            </w:t>
      </w:r>
      <w:r w:rsidRPr="00EE5106">
        <w:rPr>
          <w:noProof/>
          <w:lang w:val="en-US" w:eastAsia="en-US"/>
        </w:rPr>
        <w:pict>
          <v:shape id="Рисунок 10" o:spid="_x0000_i1029" type="#_x0000_t75" style="width:313.5pt;height:16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">
            <v:imagedata r:id="rId8" o:title="" croptop="-381f" cropbottom="-643f" cropleft="-105f" cropright="-73f"/>
            <o:lock v:ext="edit" aspectratio="f"/>
          </v:shape>
        </w:pict>
      </w:r>
    </w:p>
    <w:p w:rsidR="00501B0E" w:rsidRPr="00EE5106" w:rsidRDefault="00501B0E" w:rsidP="0043111D">
      <w:pPr>
        <w:rPr>
          <w:rFonts w:ascii="Times New Roman" w:hAnsi="Times New Roman"/>
          <w:noProof/>
          <w:sz w:val="28"/>
          <w:szCs w:val="28"/>
          <w:lang w:val="kk-KZ"/>
        </w:rPr>
      </w:pPr>
    </w:p>
    <w:p w:rsidR="00501B0E" w:rsidRPr="00EE5106" w:rsidRDefault="00501B0E" w:rsidP="0043111D">
      <w:pPr>
        <w:rPr>
          <w:rFonts w:ascii="Times New Roman" w:hAnsi="Times New Roman"/>
          <w:noProof/>
          <w:sz w:val="28"/>
          <w:szCs w:val="28"/>
          <w:lang w:val="kk-KZ"/>
        </w:rPr>
      </w:pPr>
    </w:p>
    <w:p w:rsidR="00501B0E" w:rsidRPr="00EE5106" w:rsidRDefault="00501B0E" w:rsidP="0043111D">
      <w:pPr>
        <w:rPr>
          <w:rFonts w:ascii="Times New Roman" w:hAnsi="Times New Roman"/>
          <w:noProof/>
          <w:sz w:val="28"/>
          <w:szCs w:val="28"/>
          <w:lang w:val="kk-KZ"/>
        </w:rPr>
      </w:pPr>
    </w:p>
    <w:p w:rsidR="00501B0E" w:rsidRPr="00EE5106" w:rsidRDefault="00501B0E" w:rsidP="0043111D">
      <w:pPr>
        <w:rPr>
          <w:rFonts w:ascii="Times New Roman" w:hAnsi="Times New Roman"/>
          <w:noProof/>
          <w:sz w:val="28"/>
          <w:szCs w:val="28"/>
          <w:lang w:val="kk-KZ"/>
        </w:rPr>
      </w:pPr>
    </w:p>
    <w:p w:rsidR="00501B0E" w:rsidRPr="00EE5106" w:rsidRDefault="00501B0E" w:rsidP="0043111D">
      <w:pPr>
        <w:rPr>
          <w:rFonts w:ascii="Times New Roman" w:hAnsi="Times New Roman"/>
          <w:noProof/>
          <w:sz w:val="28"/>
          <w:szCs w:val="28"/>
          <w:lang w:val="kk-KZ"/>
        </w:rPr>
      </w:pPr>
    </w:p>
    <w:p w:rsidR="00501B0E" w:rsidRPr="00EE5106" w:rsidRDefault="00501B0E" w:rsidP="0043111D">
      <w:pPr>
        <w:rPr>
          <w:rFonts w:ascii="Times New Roman" w:hAnsi="Times New Roman"/>
          <w:noProof/>
          <w:sz w:val="28"/>
          <w:szCs w:val="28"/>
          <w:lang w:val="kk-KZ"/>
        </w:rPr>
      </w:pPr>
    </w:p>
    <w:p w:rsidR="00501B0E" w:rsidRPr="00EE5106" w:rsidRDefault="00501B0E" w:rsidP="0043111D">
      <w:pPr>
        <w:rPr>
          <w:rFonts w:ascii="Times New Roman" w:hAnsi="Times New Roman"/>
          <w:noProof/>
          <w:sz w:val="28"/>
          <w:szCs w:val="28"/>
          <w:lang w:val="kk-KZ"/>
        </w:rPr>
      </w:pPr>
    </w:p>
    <w:p w:rsidR="00501B0E" w:rsidRPr="00EE5106" w:rsidRDefault="00501B0E" w:rsidP="0043111D">
      <w:pPr>
        <w:rPr>
          <w:rFonts w:ascii="Times New Roman" w:hAnsi="Times New Roman"/>
          <w:noProof/>
          <w:sz w:val="28"/>
          <w:szCs w:val="28"/>
          <w:lang w:val="kk-KZ"/>
        </w:rPr>
      </w:pPr>
    </w:p>
    <w:p w:rsidR="00501B0E" w:rsidRPr="00EE5106" w:rsidRDefault="00501B0E" w:rsidP="0043111D">
      <w:pPr>
        <w:rPr>
          <w:rFonts w:ascii="Times New Roman" w:hAnsi="Times New Roman"/>
          <w:noProof/>
          <w:sz w:val="28"/>
          <w:szCs w:val="28"/>
          <w:lang w:val="kk-KZ"/>
        </w:rPr>
      </w:pPr>
    </w:p>
    <w:p w:rsidR="00501B0E" w:rsidRPr="00EE5106" w:rsidRDefault="00501B0E" w:rsidP="0043111D">
      <w:pPr>
        <w:rPr>
          <w:rFonts w:ascii="Times New Roman" w:hAnsi="Times New Roman"/>
          <w:noProof/>
          <w:sz w:val="28"/>
          <w:szCs w:val="28"/>
          <w:lang w:val="kk-KZ"/>
        </w:rPr>
      </w:pPr>
    </w:p>
    <w:p w:rsidR="00501B0E" w:rsidRPr="00EE5106" w:rsidRDefault="00501B0E" w:rsidP="0043111D">
      <w:pPr>
        <w:rPr>
          <w:rFonts w:ascii="Times New Roman" w:hAnsi="Times New Roman"/>
          <w:noProof/>
          <w:sz w:val="28"/>
          <w:szCs w:val="28"/>
          <w:lang w:val="kk-KZ"/>
        </w:rPr>
      </w:pPr>
    </w:p>
    <w:p w:rsidR="00501B0E" w:rsidRPr="00EE5106" w:rsidRDefault="00501B0E" w:rsidP="0043111D">
      <w:pPr>
        <w:rPr>
          <w:rFonts w:ascii="Times New Roman" w:hAnsi="Times New Roman"/>
          <w:sz w:val="28"/>
          <w:szCs w:val="28"/>
        </w:rPr>
      </w:pPr>
      <w:r w:rsidRPr="00EE5106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</w:t>
      </w:r>
    </w:p>
    <w:p w:rsidR="00501B0E" w:rsidRPr="00EE5106" w:rsidRDefault="00501B0E" w:rsidP="00BE5647">
      <w:pPr>
        <w:rPr>
          <w:szCs w:val="72"/>
          <w:lang w:val="kk-KZ"/>
        </w:rPr>
      </w:pPr>
    </w:p>
    <w:sectPr w:rsidR="00501B0E" w:rsidRPr="00EE5106" w:rsidSect="00EE510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0403"/>
    <w:rsid w:val="00043F21"/>
    <w:rsid w:val="00065379"/>
    <w:rsid w:val="00073B6E"/>
    <w:rsid w:val="000A7D1E"/>
    <w:rsid w:val="000D17CF"/>
    <w:rsid w:val="00117F3D"/>
    <w:rsid w:val="001D3CE2"/>
    <w:rsid w:val="001F24F3"/>
    <w:rsid w:val="001F57FF"/>
    <w:rsid w:val="002B6507"/>
    <w:rsid w:val="003B0403"/>
    <w:rsid w:val="003C5350"/>
    <w:rsid w:val="0043111D"/>
    <w:rsid w:val="00485E0A"/>
    <w:rsid w:val="00494DC3"/>
    <w:rsid w:val="004D73CF"/>
    <w:rsid w:val="00501B0E"/>
    <w:rsid w:val="00565673"/>
    <w:rsid w:val="00585795"/>
    <w:rsid w:val="00616A97"/>
    <w:rsid w:val="00732B0B"/>
    <w:rsid w:val="00854C41"/>
    <w:rsid w:val="00910C6D"/>
    <w:rsid w:val="009557BA"/>
    <w:rsid w:val="00B212A5"/>
    <w:rsid w:val="00B45D3D"/>
    <w:rsid w:val="00B71F76"/>
    <w:rsid w:val="00B86A81"/>
    <w:rsid w:val="00BE5647"/>
    <w:rsid w:val="00CE2F72"/>
    <w:rsid w:val="00CE3255"/>
    <w:rsid w:val="00D14A19"/>
    <w:rsid w:val="00D360D6"/>
    <w:rsid w:val="00D6364F"/>
    <w:rsid w:val="00D66DD2"/>
    <w:rsid w:val="00E01818"/>
    <w:rsid w:val="00EE5106"/>
    <w:rsid w:val="00EF1143"/>
    <w:rsid w:val="00F60FAA"/>
    <w:rsid w:val="00F73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E0A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1F57FF"/>
    <w:rPr>
      <w:lang w:val="ru-RU"/>
    </w:rPr>
  </w:style>
  <w:style w:type="table" w:styleId="TableGrid">
    <w:name w:val="Table Grid"/>
    <w:basedOn w:val="TableNormal"/>
    <w:uiPriority w:val="99"/>
    <w:rsid w:val="001F57F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7316F"/>
    <w:pPr>
      <w:spacing w:after="0" w:line="240" w:lineRule="auto"/>
    </w:pPr>
    <w:rPr>
      <w:rFonts w:ascii="Tahoma" w:hAnsi="Tahoma" w:cs="Tahoma"/>
      <w:sz w:val="16"/>
      <w:szCs w:val="16"/>
      <w:lang w:val="kk-KZ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316F"/>
    <w:rPr>
      <w:rFonts w:ascii="Tahoma" w:eastAsia="Times New Roman" w:hAnsi="Tahoma" w:cs="Tahoma"/>
      <w:sz w:val="16"/>
      <w:szCs w:val="16"/>
      <w:lang w:val="kk-KZ"/>
    </w:rPr>
  </w:style>
  <w:style w:type="paragraph" w:styleId="NormalWeb">
    <w:name w:val="Normal (Web)"/>
    <w:basedOn w:val="Normal"/>
    <w:uiPriority w:val="99"/>
    <w:rsid w:val="00B86A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69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6</Pages>
  <Words>1260</Words>
  <Characters>7183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</dc:title>
  <dc:subject/>
  <dc:creator>Айсулу</dc:creator>
  <cp:keywords/>
  <dc:description/>
  <cp:lastModifiedBy>Адиль</cp:lastModifiedBy>
  <cp:revision>2</cp:revision>
  <cp:lastPrinted>2015-06-01T02:06:00Z</cp:lastPrinted>
  <dcterms:created xsi:type="dcterms:W3CDTF">2015-07-14T05:12:00Z</dcterms:created>
  <dcterms:modified xsi:type="dcterms:W3CDTF">2015-07-14T05:12:00Z</dcterms:modified>
</cp:coreProperties>
</file>